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432"/>
        <w:gridCol w:w="5040"/>
      </w:tblGrid>
      <w:tr w:rsidR="0025095A" w14:paraId="70EC2DE0" w14:textId="77777777" w:rsidTr="00BE1DE1"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CACAD15" w14:textId="56BAD967" w:rsidR="0025095A" w:rsidRDefault="0025095A" w:rsidP="00973AD4">
            <w:pPr>
              <w:pStyle w:val="SpecSection"/>
            </w:pPr>
            <w:r w:rsidRPr="00673496">
              <w:t>08</w:t>
            </w:r>
            <w:r>
              <w:t>310</w:t>
            </w:r>
            <w:r w:rsidRPr="00173869">
              <w:t>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5778A537" w14:textId="77777777" w:rsidR="0025095A" w:rsidRDefault="009A645E" w:rsidP="0079223B">
            <w:r>
              <w:t>—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4A671DB9" w14:textId="1ACCD250" w:rsidR="0025095A" w:rsidRDefault="00673496" w:rsidP="0079223B">
            <w:pPr>
              <w:pStyle w:val="SpecSectionName"/>
            </w:pPr>
            <w:r>
              <w:t>ACCESS DOORS – ACOUSTICAL</w:t>
            </w:r>
          </w:p>
        </w:tc>
      </w:tr>
    </w:tbl>
    <w:p w14:paraId="2FA8EB41" w14:textId="77777777" w:rsidR="00DC1A37" w:rsidRDefault="00DC1A37" w:rsidP="007857A7">
      <w:pPr>
        <w:pStyle w:val="SpecLevel2"/>
      </w:pPr>
      <w:r>
        <w:t>General</w:t>
      </w:r>
    </w:p>
    <w:p w14:paraId="7E55E045" w14:textId="77777777" w:rsidR="00DC1A37" w:rsidRDefault="00DC1A37" w:rsidP="0079223B">
      <w:pPr>
        <w:pStyle w:val="SpecLevel3"/>
      </w:pPr>
      <w:r>
        <w:t>Summary</w:t>
      </w:r>
    </w:p>
    <w:p w14:paraId="3F89B818" w14:textId="77777777" w:rsidR="00DC1A37" w:rsidRDefault="00DC1A37" w:rsidP="0079223B">
      <w:pPr>
        <w:pStyle w:val="SpecLevel4"/>
      </w:pPr>
      <w:r>
        <w:t xml:space="preserve">This section supplements the specification section that applies to the project in general.  </w:t>
      </w:r>
    </w:p>
    <w:p w14:paraId="21684278" w14:textId="77777777" w:rsidR="00DC1A37" w:rsidRDefault="00DC1A37" w:rsidP="0079223B">
      <w:pPr>
        <w:pStyle w:val="SpecLevel2"/>
      </w:pPr>
      <w:r>
        <w:t>Products</w:t>
      </w:r>
    </w:p>
    <w:p w14:paraId="37CAAF97" w14:textId="77777777" w:rsidR="00DC1A37" w:rsidRDefault="00BF0D59" w:rsidP="0079223B">
      <w:pPr>
        <w:pStyle w:val="SpecLevel3"/>
      </w:pPr>
      <w:r>
        <w:t>Access Doors in Acoustical Walls and Ceilings</w:t>
      </w:r>
    </w:p>
    <w:p w14:paraId="75BEFDF5" w14:textId="77777777" w:rsidR="00BF0D59" w:rsidRDefault="00BF0D59" w:rsidP="0079223B">
      <w:pPr>
        <w:pStyle w:val="SpecLevel4"/>
      </w:pPr>
      <w:r>
        <w:t>Acceptable Products and Manufacturers:</w:t>
      </w:r>
    </w:p>
    <w:p w14:paraId="3B21927F" w14:textId="35118F56" w:rsidR="00BF0D59" w:rsidRDefault="00BF0D59" w:rsidP="0079223B">
      <w:pPr>
        <w:pStyle w:val="SpecLevel5"/>
      </w:pPr>
      <w:r>
        <w:t xml:space="preserve">Model </w:t>
      </w:r>
      <w:r w:rsidR="0070045C">
        <w:t>STC</w:t>
      </w:r>
      <w:r>
        <w:t xml:space="preserve"> by Karp Associates; Melville, NY</w:t>
      </w:r>
    </w:p>
    <w:p w14:paraId="07C6CDDA" w14:textId="016443A6" w:rsidR="00B47795" w:rsidRPr="00B47795" w:rsidRDefault="00B47795" w:rsidP="0079223B">
      <w:pPr>
        <w:pStyle w:val="SpecLevel5"/>
      </w:pPr>
      <w:r>
        <w:t xml:space="preserve">Model </w:t>
      </w:r>
      <w:r w:rsidRPr="00B47795">
        <w:t>WB STC 650 </w:t>
      </w:r>
      <w:r>
        <w:t xml:space="preserve">by Williams Brothers Corp.; </w:t>
      </w:r>
      <w:r w:rsidRPr="00B47795">
        <w:t>Front Royal, V</w:t>
      </w:r>
      <w:r>
        <w:t xml:space="preserve">A </w:t>
      </w:r>
    </w:p>
    <w:p w14:paraId="304D826A" w14:textId="302D4BF9" w:rsidR="00FC1AA7" w:rsidRDefault="00FC1AA7" w:rsidP="0079223B">
      <w:pPr>
        <w:pStyle w:val="SpecLevel5"/>
      </w:pPr>
      <w:r>
        <w:t xml:space="preserve">ACD-2064 by </w:t>
      </w:r>
      <w:proofErr w:type="spellStart"/>
      <w:r>
        <w:t>Acudor</w:t>
      </w:r>
      <w:proofErr w:type="spellEnd"/>
    </w:p>
    <w:p w14:paraId="11FDDA98" w14:textId="77777777" w:rsidR="00650E0B" w:rsidRDefault="00650E0B" w:rsidP="0079223B">
      <w:pPr>
        <w:pStyle w:val="SpecLevel5"/>
      </w:pPr>
      <w:r>
        <w:t xml:space="preserve">Model </w:t>
      </w:r>
      <w:proofErr w:type="spellStart"/>
      <w:r>
        <w:t>Bauco</w:t>
      </w:r>
      <w:proofErr w:type="spellEnd"/>
      <w:r>
        <w:t xml:space="preserve"> Plus II by Access Panel Solutions; Victoria, BC with additional laminated layer of 5/8” gypsum board</w:t>
      </w:r>
    </w:p>
    <w:p w14:paraId="52B7C57F" w14:textId="77777777" w:rsidR="00650E0B" w:rsidRDefault="00650E0B" w:rsidP="0079223B">
      <w:pPr>
        <w:pStyle w:val="SpecLevel5"/>
      </w:pPr>
      <w:r>
        <w:t xml:space="preserve">Approved Substitution in accordance with Division 01 requirements </w:t>
      </w:r>
    </w:p>
    <w:p w14:paraId="6F206F87" w14:textId="77777777" w:rsidR="00BF0D59" w:rsidRDefault="00BF0D59" w:rsidP="0079223B">
      <w:pPr>
        <w:pStyle w:val="SpecLevel4"/>
      </w:pPr>
      <w:r>
        <w:t>Frame material:  16 gauge steel</w:t>
      </w:r>
    </w:p>
    <w:p w14:paraId="4A637871" w14:textId="77777777" w:rsidR="00DC1A37" w:rsidRDefault="00BF0D59" w:rsidP="0079223B">
      <w:pPr>
        <w:pStyle w:val="SpecLevel4"/>
      </w:pPr>
      <w:r>
        <w:t>Door material:  16 gauge steel</w:t>
      </w:r>
    </w:p>
    <w:p w14:paraId="65105E31" w14:textId="77777777" w:rsidR="00BF0D59" w:rsidRDefault="00BF0D59" w:rsidP="0079223B">
      <w:pPr>
        <w:pStyle w:val="SpecLevel4"/>
      </w:pPr>
      <w:r>
        <w:t>Hinge:  Continuous piano hinge</w:t>
      </w:r>
    </w:p>
    <w:p w14:paraId="3FFA6128" w14:textId="77777777" w:rsidR="00BF0D59" w:rsidRDefault="00BF0D59" w:rsidP="0079223B">
      <w:pPr>
        <w:pStyle w:val="SpecLevel4"/>
      </w:pPr>
      <w:r>
        <w:t>Latches:  Flush, screwdriver operated</w:t>
      </w:r>
    </w:p>
    <w:p w14:paraId="3061F8C1" w14:textId="77777777" w:rsidR="00DC1A37" w:rsidRDefault="00DC1A37" w:rsidP="0079223B">
      <w:pPr>
        <w:pStyle w:val="SpecLevel2"/>
      </w:pPr>
      <w:r>
        <w:t>EXECUTION</w:t>
      </w:r>
    </w:p>
    <w:p w14:paraId="3990DB8E" w14:textId="77777777" w:rsidR="00DC1A37" w:rsidRDefault="00DC1A37" w:rsidP="0079223B">
      <w:pPr>
        <w:pStyle w:val="SpecLevel3"/>
      </w:pPr>
      <w:r>
        <w:t>INSTALLATION</w:t>
      </w:r>
    </w:p>
    <w:p w14:paraId="0543AF74" w14:textId="77777777" w:rsidR="00BF0D59" w:rsidRDefault="00BF0D59" w:rsidP="0079223B">
      <w:pPr>
        <w:pStyle w:val="SpecLevel4"/>
      </w:pPr>
      <w:r>
        <w:t>Install materials per manufacturer's recommendations, and as shown on the Drawings.</w:t>
      </w:r>
    </w:p>
    <w:p w14:paraId="10AEB8F4" w14:textId="77777777" w:rsidR="00774230" w:rsidRDefault="00774230" w:rsidP="0079223B">
      <w:pPr>
        <w:pStyle w:val="SpecSectionEnd"/>
      </w:pPr>
    </w:p>
    <w:p w14:paraId="19FA2AE1" w14:textId="5FA14095" w:rsidR="00B3750F" w:rsidRDefault="00B3750F" w:rsidP="0079223B">
      <w:pPr>
        <w:pStyle w:val="SpecSectionEnd"/>
        <w:rPr>
          <w:noProof/>
        </w:rPr>
      </w:pPr>
      <w:r w:rsidRPr="00A77344">
        <w:t>END OF SECTION </w:t>
      </w:r>
      <w:r w:rsidR="004C0756">
        <w:rPr>
          <w:noProof/>
        </w:rPr>
        <w:fldChar w:fldCharType="begin"/>
      </w:r>
      <w:r w:rsidR="004C0756">
        <w:rPr>
          <w:noProof/>
        </w:rPr>
        <w:instrText xml:space="preserve"> STYLEREF "SpecSection" \* MERGEFORMAT </w:instrText>
      </w:r>
      <w:r w:rsidR="004C0756">
        <w:rPr>
          <w:noProof/>
        </w:rPr>
        <w:fldChar w:fldCharType="separate"/>
      </w:r>
      <w:r w:rsidR="007F6786">
        <w:rPr>
          <w:noProof/>
        </w:rPr>
        <w:t>083101</w:t>
      </w:r>
      <w:r w:rsidR="004C0756">
        <w:rPr>
          <w:noProof/>
        </w:rPr>
        <w:fldChar w:fldCharType="end"/>
      </w:r>
    </w:p>
    <w:p w14:paraId="5059B301" w14:textId="77777777" w:rsidR="00B4671C" w:rsidRPr="00A77344" w:rsidRDefault="00B4671C" w:rsidP="0079223B"/>
    <w:p w14:paraId="2D4BC318" w14:textId="77777777" w:rsidR="00754B7B" w:rsidRPr="00DC1A37" w:rsidRDefault="00754B7B" w:rsidP="0079223B"/>
    <w:sectPr w:rsidR="00754B7B" w:rsidRPr="00DC1A37" w:rsidSect="00F23E69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paperSrc w:first="1" w:other="1"/>
      <w:pgNumType w:start="1"/>
      <w:cols w:space="720"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BB453A" w14:textId="77777777" w:rsidR="00D02958" w:rsidRDefault="00D02958" w:rsidP="0079223B">
      <w:r>
        <w:separator/>
      </w:r>
    </w:p>
  </w:endnote>
  <w:endnote w:type="continuationSeparator" w:id="0">
    <w:p w14:paraId="2047D67F" w14:textId="77777777" w:rsidR="00D02958" w:rsidRDefault="00D02958" w:rsidP="00792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EA7942" w14:textId="77777777" w:rsidR="0025095A" w:rsidRPr="00973AD4" w:rsidRDefault="0025095A" w:rsidP="0079223B">
    <w:pPr>
      <w:pStyle w:val="Footer"/>
    </w:pPr>
  </w:p>
  <w:p w14:paraId="443AAEC6" w14:textId="247BE991" w:rsidR="0025095A" w:rsidRPr="00973AD4" w:rsidRDefault="0025095A" w:rsidP="00973AD4">
    <w:pPr>
      <w:pStyle w:val="Footer"/>
    </w:pPr>
    <w:r w:rsidRPr="00973AD4">
      <w:fldChar w:fldCharType="begin"/>
    </w:r>
    <w:r w:rsidRPr="00973AD4">
      <w:instrText xml:space="preserve">keywords </w:instrText>
    </w:r>
    <w:r w:rsidRPr="00973AD4">
      <w:fldChar w:fldCharType="end"/>
    </w:r>
    <w:fldSimple w:instr=" STYLEREF &quot;SpecSectionName&quot; \* MERGEFORMAT ">
      <w:r w:rsidR="00F63165">
        <w:rPr>
          <w:noProof/>
        </w:rPr>
        <w:t>ACCESS DOORS – ACOUSTICAL</w:t>
      </w:r>
    </w:fldSimple>
    <w:r w:rsidR="00D4728A" w:rsidRPr="00973AD4">
      <w:tab/>
    </w:r>
    <w:r w:rsidR="00D4728A" w:rsidRPr="00973AD4">
      <w:tab/>
    </w:r>
    <w:fldSimple w:instr=" STYLEREF &quot;SpecSection&quot; \* MERGEFORMAT ">
      <w:r w:rsidR="00F63165">
        <w:rPr>
          <w:noProof/>
        </w:rPr>
        <w:t>083101</w:t>
      </w:r>
    </w:fldSimple>
    <w:r w:rsidR="00D4728A" w:rsidRPr="00973AD4">
      <w:t xml:space="preserve"> - </w:t>
    </w:r>
    <w:r w:rsidRPr="00973AD4">
      <w:fldChar w:fldCharType="begin"/>
    </w:r>
    <w:r w:rsidRPr="00973AD4">
      <w:instrText xml:space="preserve"> PAGE  \* MERGEFORMAT </w:instrText>
    </w:r>
    <w:r w:rsidRPr="00973AD4">
      <w:fldChar w:fldCharType="separate"/>
    </w:r>
    <w:r w:rsidR="00D4728A" w:rsidRPr="00973AD4">
      <w:t>1</w:t>
    </w:r>
    <w:r w:rsidRPr="00973AD4">
      <w:fldChar w:fldCharType="end"/>
    </w:r>
    <w:r w:rsidR="00D4728A" w:rsidRPr="00973AD4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FA24B5" w14:textId="77777777" w:rsidR="00D02958" w:rsidRDefault="00D02958" w:rsidP="0079223B">
      <w:r>
        <w:separator/>
      </w:r>
    </w:p>
  </w:footnote>
  <w:footnote w:type="continuationSeparator" w:id="0">
    <w:p w14:paraId="4D06B87C" w14:textId="77777777" w:rsidR="00D02958" w:rsidRDefault="00D02958" w:rsidP="007922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DDA2B8" w14:textId="73843645" w:rsidR="001350BB" w:rsidRPr="00160135" w:rsidRDefault="00F63165" w:rsidP="0079223B">
    <w:pPr>
      <w:pStyle w:val="Header"/>
    </w:pPr>
    <w:r>
      <w:t>WTJX</w:t>
    </w:r>
    <w:r>
      <w:tab/>
    </w:r>
    <w:r w:rsidR="00075195">
      <w:tab/>
    </w:r>
    <w:r>
      <w:t>Construction Documents</w:t>
    </w:r>
  </w:p>
  <w:p w14:paraId="6EB8542B" w14:textId="15B003DD" w:rsidR="001350BB" w:rsidRPr="007D2E78" w:rsidRDefault="00160135" w:rsidP="0079223B">
    <w:pPr>
      <w:pStyle w:val="Header"/>
    </w:pPr>
    <w:r>
      <w:t xml:space="preserve">RBDG </w:t>
    </w:r>
    <w:r w:rsidR="00F63165">
      <w:t>2323</w:t>
    </w:r>
    <w:r w:rsidR="001350BB" w:rsidRPr="00160135">
      <w:rPr>
        <w:lang w:val="x-none"/>
      </w:rPr>
      <w:tab/>
    </w:r>
    <w:r w:rsidR="007D2E78">
      <w:rPr>
        <w:lang w:val="x-none"/>
      </w:rPr>
      <w:tab/>
    </w:r>
    <w:r w:rsidR="00F63165">
      <w:rPr>
        <w:lang w:val="x-none"/>
      </w:rPr>
      <w:t>March 6</w:t>
    </w:r>
    <w:r w:rsidR="00856AE0">
      <w:t>, 2025</w:t>
    </w:r>
  </w:p>
  <w:p w14:paraId="3081E1F8" w14:textId="77777777" w:rsidR="001350BB" w:rsidRPr="00160135" w:rsidRDefault="001350BB" w:rsidP="007922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."/>
      <w:legacy w:legacy="1" w:legacySpace="0" w:legacyIndent="576"/>
      <w:lvlJc w:val="left"/>
      <w:pPr>
        <w:ind w:left="1008" w:hanging="576"/>
      </w:pPr>
    </w:lvl>
    <w:lvl w:ilvl="1">
      <w:start w:val="1"/>
      <w:numFmt w:val="decimal"/>
      <w:lvlText w:val="%1.%2"/>
      <w:legacy w:legacy="1" w:legacySpace="0" w:legacyIndent="576"/>
      <w:lvlJc w:val="left"/>
      <w:pPr>
        <w:ind w:left="1008" w:hanging="576"/>
      </w:pPr>
    </w:lvl>
    <w:lvl w:ilvl="2">
      <w:start w:val="1"/>
      <w:numFmt w:val="decimal"/>
      <w:lvlText w:val="%3"/>
      <w:legacy w:legacy="1" w:legacySpace="0" w:legacyIndent="576"/>
      <w:lvlJc w:val="left"/>
      <w:pPr>
        <w:ind w:left="1728" w:hanging="576"/>
      </w:pPr>
    </w:lvl>
    <w:lvl w:ilvl="3">
      <w:start w:val="1"/>
      <w:numFmt w:val="upperLetter"/>
      <w:lvlText w:val="%4."/>
      <w:legacy w:legacy="1" w:legacySpace="0" w:legacyIndent="576"/>
      <w:lvlJc w:val="left"/>
      <w:pPr>
        <w:ind w:left="1008" w:hanging="576"/>
      </w:pPr>
    </w:lvl>
    <w:lvl w:ilvl="4">
      <w:start w:val="1"/>
      <w:numFmt w:val="decimal"/>
      <w:lvlText w:val="%5."/>
      <w:legacy w:legacy="1" w:legacySpace="0" w:legacyIndent="576"/>
      <w:lvlJc w:val="left"/>
      <w:pPr>
        <w:ind w:left="1584" w:hanging="576"/>
      </w:pPr>
    </w:lvl>
    <w:lvl w:ilvl="5">
      <w:start w:val="1"/>
      <w:numFmt w:val="lowerLetter"/>
      <w:lvlText w:val="%6."/>
      <w:legacy w:legacy="1" w:legacySpace="0" w:legacyIndent="576"/>
      <w:lvlJc w:val="left"/>
      <w:pPr>
        <w:ind w:left="2160" w:hanging="576"/>
      </w:pPr>
    </w:lvl>
    <w:lvl w:ilvl="6">
      <w:start w:val="1"/>
      <w:numFmt w:val="decimal"/>
      <w:lvlText w:val="%7)"/>
      <w:legacy w:legacy="1" w:legacySpace="0" w:legacyIndent="576"/>
      <w:lvlJc w:val="left"/>
      <w:pPr>
        <w:ind w:left="2736" w:hanging="576"/>
      </w:pPr>
    </w:lvl>
    <w:lvl w:ilvl="7">
      <w:start w:val="1"/>
      <w:numFmt w:val="lowerLetter"/>
      <w:lvlText w:val="%8)"/>
      <w:legacy w:legacy="1" w:legacySpace="0" w:legacyIndent="576"/>
      <w:lvlJc w:val="left"/>
      <w:pPr>
        <w:ind w:left="3312" w:hanging="576"/>
      </w:pPr>
    </w:lvl>
    <w:lvl w:ilvl="8">
      <w:start w:val="1"/>
      <w:numFmt w:val="decimal"/>
      <w:pStyle w:val="Heading9"/>
      <w:lvlText w:val="%9."/>
      <w:legacy w:legacy="1" w:legacySpace="0" w:legacyIndent="576"/>
      <w:lvlJc w:val="left"/>
      <w:pPr>
        <w:ind w:left="5184" w:hanging="576"/>
      </w:pPr>
    </w:lvl>
  </w:abstractNum>
  <w:abstractNum w:abstractNumId="1" w15:restartNumberingAfterBreak="0">
    <w:nsid w:val="00000001"/>
    <w:multiLevelType w:val="multilevel"/>
    <w:tmpl w:val="9DF08216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pStyle w:val="ART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40"/>
        </w:tabs>
        <w:ind w:left="1440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2" w15:restartNumberingAfterBreak="0">
    <w:nsid w:val="05B65580"/>
    <w:multiLevelType w:val="multilevel"/>
    <w:tmpl w:val="E940D7B2"/>
    <w:styleLink w:val="CurrentList8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 w:val="0"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/>
        <w:i w:val="0"/>
      </w:rPr>
    </w:lvl>
    <w:lvl w:ilvl="2">
      <w:start w:val="1"/>
      <w:numFmt w:val="decimalZero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3" w15:restartNumberingAfterBreak="0">
    <w:nsid w:val="07574642"/>
    <w:multiLevelType w:val="multilevel"/>
    <w:tmpl w:val="6C72D9F2"/>
    <w:styleLink w:val="CurrentList1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/>
        <w:i w:val="0"/>
      </w:rPr>
    </w:lvl>
    <w:lvl w:ilvl="2">
      <w:start w:val="1"/>
      <w:numFmt w:val="decimalZero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ascii="Arial" w:hAnsi="Arial"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4" w15:restartNumberingAfterBreak="0">
    <w:nsid w:val="2B3B44AD"/>
    <w:multiLevelType w:val="multilevel"/>
    <w:tmpl w:val="6C72D9F2"/>
    <w:styleLink w:val="CurrentList2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/>
        <w:i w:val="0"/>
      </w:rPr>
    </w:lvl>
    <w:lvl w:ilvl="2">
      <w:start w:val="1"/>
      <w:numFmt w:val="decimalZero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ascii="Arial" w:hAnsi="Arial"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5" w15:restartNumberingAfterBreak="0">
    <w:nsid w:val="31DD1F3A"/>
    <w:multiLevelType w:val="multilevel"/>
    <w:tmpl w:val="7756849A"/>
    <w:styleLink w:val="CurrentList3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 w:val="0"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720" w:hanging="432"/>
      </w:pPr>
      <w:rPr>
        <w:rFonts w:ascii="Times New Roman" w:hAnsi="Times New Roman"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ind w:left="1440" w:hanging="720"/>
      </w:pPr>
      <w:rPr>
        <w:rFonts w:ascii="Times New Roman" w:hAnsi="Times New Roman"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6" w15:restartNumberingAfterBreak="0">
    <w:nsid w:val="38280FEE"/>
    <w:multiLevelType w:val="multilevel"/>
    <w:tmpl w:val="DC4C0FA8"/>
    <w:lvl w:ilvl="0">
      <w:start w:val="3"/>
      <w:numFmt w:val="none"/>
      <w:pStyle w:val="SpecSection"/>
      <w:suff w:val="space"/>
      <w:lvlText w:val="SECTION"/>
      <w:lvlJc w:val="left"/>
      <w:pPr>
        <w:ind w:left="0" w:firstLine="0"/>
      </w:pPr>
      <w:rPr>
        <w:rFonts w:hint="default"/>
        <w:b w:val="0"/>
        <w:i w:val="0"/>
        <w:sz w:val="22"/>
      </w:rPr>
    </w:lvl>
    <w:lvl w:ilvl="1">
      <w:start w:val="1"/>
      <w:numFmt w:val="decimal"/>
      <w:pStyle w:val="SpecLevel2"/>
      <w:suff w:val="space"/>
      <w:lvlText w:val="PART %2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decimalZero"/>
      <w:pStyle w:val="SpecLevel3"/>
      <w:lvlText w:val="%2.%3"/>
      <w:lvlJc w:val="left"/>
      <w:pPr>
        <w:ind w:left="720" w:hanging="720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upperLetter"/>
      <w:pStyle w:val="SpecLevel4"/>
      <w:lvlText w:val="%4."/>
      <w:lvlJc w:val="left"/>
      <w:pPr>
        <w:tabs>
          <w:tab w:val="num" w:pos="720"/>
        </w:tabs>
        <w:ind w:left="720" w:hanging="432"/>
      </w:pPr>
      <w:rPr>
        <w:rFonts w:ascii="Times New Roman" w:hAnsi="Times New Roman" w:hint="default"/>
        <w:b w:val="0"/>
        <w:bCs w:val="0"/>
        <w:i w:val="0"/>
        <w:iCs w:val="0"/>
        <w:sz w:val="22"/>
        <w:szCs w:val="20"/>
      </w:rPr>
    </w:lvl>
    <w:lvl w:ilvl="4">
      <w:start w:val="1"/>
      <w:numFmt w:val="decimal"/>
      <w:pStyle w:val="SpecLevel5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Letter"/>
      <w:pStyle w:val="SpecLevel6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pStyle w:val="SpecLevel7"/>
      <w:lvlText w:val="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lowerLetter"/>
      <w:pStyle w:val="SpecLevel8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7" w15:restartNumberingAfterBreak="0">
    <w:nsid w:val="3A8662A7"/>
    <w:multiLevelType w:val="hybridMultilevel"/>
    <w:tmpl w:val="7426455C"/>
    <w:lvl w:ilvl="0" w:tplc="30E06650">
      <w:start w:val="4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599D30FD"/>
    <w:multiLevelType w:val="multilevel"/>
    <w:tmpl w:val="DE342DDC"/>
    <w:styleLink w:val="CurrentList5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 w:val="0"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/>
        <w:i w:val="0"/>
      </w:rPr>
    </w:lvl>
    <w:lvl w:ilvl="2">
      <w:start w:val="1"/>
      <w:numFmt w:val="decimalZero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ascii="Arial" w:hAnsi="Arial"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9" w15:restartNumberingAfterBreak="0">
    <w:nsid w:val="5B7739D5"/>
    <w:multiLevelType w:val="multilevel"/>
    <w:tmpl w:val="EC589DAE"/>
    <w:name w:val="MASTERSPEC2"/>
    <w:lvl w:ilvl="0">
      <w:start w:val="1"/>
      <w:numFmt w:val="decimal"/>
      <w:suff w:val="nothing"/>
      <w:lvlText w:val="PART %1 - "/>
      <w:lvlJc w:val="left"/>
      <w:pPr>
        <w:ind w:left="0" w:firstLine="0"/>
      </w:pPr>
      <w:rPr>
        <w:rFonts w:ascii="Arial" w:hAnsi="Arial" w:hint="default"/>
        <w:sz w:val="20"/>
      </w:rPr>
    </w:lvl>
    <w:lvl w:ilvl="1">
      <w:numFmt w:val="decimal"/>
      <w:suff w:val="nothing"/>
      <w:lvlText w:val="SCHEDULE %2 - "/>
      <w:lvlJc w:val="left"/>
      <w:pPr>
        <w:ind w:left="0" w:firstLine="0"/>
      </w:pPr>
      <w:rPr>
        <w:rFonts w:hint="default"/>
      </w:rPr>
    </w:lvl>
    <w:lvl w:ilvl="2">
      <w:numFmt w:val="decimal"/>
      <w:suff w:val="nothing"/>
      <w:lvlText w:val="PRODUCT DATA SHEET %3 -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4"/>
      <w:lvlJc w:val="left"/>
      <w:pPr>
        <w:ind w:left="720" w:hanging="720"/>
      </w:pPr>
      <w:rPr>
        <w:rFonts w:ascii="Arial" w:hAnsi="Arial" w:hint="default"/>
        <w:sz w:val="20"/>
      </w:rPr>
    </w:lvl>
    <w:lvl w:ilvl="4">
      <w:start w:val="1"/>
      <w:numFmt w:val="upperLetter"/>
      <w:lvlText w:val="%5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7">
      <w:start w:val="1"/>
      <w:numFmt w:val="decimal"/>
      <w:lvlText w:val="%8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2880" w:hanging="360"/>
      </w:pPr>
      <w:rPr>
        <w:rFonts w:hint="default"/>
      </w:rPr>
    </w:lvl>
  </w:abstractNum>
  <w:abstractNum w:abstractNumId="10" w15:restartNumberingAfterBreak="0">
    <w:nsid w:val="601968E3"/>
    <w:multiLevelType w:val="multilevel"/>
    <w:tmpl w:val="6792AF98"/>
    <w:lvl w:ilvl="0">
      <w:start w:val="3"/>
      <w:numFmt w:val="none"/>
      <w:pStyle w:val="CMT"/>
      <w:suff w:val="space"/>
      <w:lvlText w:val="SECTION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11" w15:restartNumberingAfterBreak="0">
    <w:nsid w:val="654B340D"/>
    <w:multiLevelType w:val="multilevel"/>
    <w:tmpl w:val="6C72D9F2"/>
    <w:styleLink w:val="CurrentList6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/>
        <w:i w:val="0"/>
      </w:rPr>
    </w:lvl>
    <w:lvl w:ilvl="2">
      <w:start w:val="1"/>
      <w:numFmt w:val="decimalZero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ascii="Arial" w:hAnsi="Arial"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12" w15:restartNumberingAfterBreak="0">
    <w:nsid w:val="693B573A"/>
    <w:multiLevelType w:val="multilevel"/>
    <w:tmpl w:val="6C72D9F2"/>
    <w:styleLink w:val="CurrentList4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/>
        <w:i w:val="0"/>
      </w:rPr>
    </w:lvl>
    <w:lvl w:ilvl="2">
      <w:start w:val="1"/>
      <w:numFmt w:val="decimalZero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ascii="Arial" w:hAnsi="Arial"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13" w15:restartNumberingAfterBreak="0">
    <w:nsid w:val="6CAD6B2F"/>
    <w:multiLevelType w:val="multilevel"/>
    <w:tmpl w:val="D71AAFA8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 w:val="0"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decimalZero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14" w15:restartNumberingAfterBreak="0">
    <w:nsid w:val="6DFC2058"/>
    <w:multiLevelType w:val="multilevel"/>
    <w:tmpl w:val="D7F0CC0C"/>
    <w:styleLink w:val="CurrentList7"/>
    <w:lvl w:ilvl="0">
      <w:start w:val="3"/>
      <w:numFmt w:val="none"/>
      <w:suff w:val="space"/>
      <w:lvlText w:val="SECTION"/>
      <w:lvlJc w:val="left"/>
      <w:pPr>
        <w:ind w:left="0" w:firstLine="0"/>
      </w:pPr>
      <w:rPr>
        <w:rFonts w:hint="default"/>
        <w:b/>
        <w:i w:val="0"/>
        <w:sz w:val="22"/>
      </w:rPr>
    </w:lvl>
    <w:lvl w:ilvl="1">
      <w:start w:val="1"/>
      <w:numFmt w:val="decimal"/>
      <w:suff w:val="space"/>
      <w:lvlText w:val="PART %2"/>
      <w:lvlJc w:val="left"/>
      <w:pPr>
        <w:ind w:left="0" w:firstLine="0"/>
      </w:pPr>
      <w:rPr>
        <w:rFonts w:hint="default"/>
        <w:b/>
        <w:i w:val="0"/>
      </w:rPr>
    </w:lvl>
    <w:lvl w:ilvl="2">
      <w:start w:val="1"/>
      <w:numFmt w:val="decimalZero"/>
      <w:lvlText w:val="%2.%3"/>
      <w:lvlJc w:val="left"/>
      <w:pPr>
        <w:ind w:left="720" w:hanging="72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720"/>
        </w:tabs>
        <w:ind w:left="720" w:hanging="432"/>
      </w:pPr>
      <w:rPr>
        <w:rFonts w:hint="default"/>
        <w:b w:val="0"/>
        <w:bCs w:val="0"/>
        <w:i w:val="0"/>
        <w:i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ind w:left="288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num w:numId="1" w16cid:durableId="56054319">
    <w:abstractNumId w:val="0"/>
  </w:num>
  <w:num w:numId="2" w16cid:durableId="819879850">
    <w:abstractNumId w:val="1"/>
  </w:num>
  <w:num w:numId="3" w16cid:durableId="1792161130">
    <w:abstractNumId w:val="10"/>
  </w:num>
  <w:num w:numId="4" w16cid:durableId="173154599">
    <w:abstractNumId w:val="3"/>
  </w:num>
  <w:num w:numId="5" w16cid:durableId="1853179498">
    <w:abstractNumId w:val="4"/>
  </w:num>
  <w:num w:numId="6" w16cid:durableId="918709487">
    <w:abstractNumId w:val="5"/>
  </w:num>
  <w:num w:numId="7" w16cid:durableId="95247268">
    <w:abstractNumId w:val="12"/>
  </w:num>
  <w:num w:numId="8" w16cid:durableId="235940902">
    <w:abstractNumId w:val="8"/>
  </w:num>
  <w:num w:numId="9" w16cid:durableId="472985488">
    <w:abstractNumId w:val="11"/>
  </w:num>
  <w:num w:numId="10" w16cid:durableId="447549790">
    <w:abstractNumId w:val="14"/>
  </w:num>
  <w:num w:numId="11" w16cid:durableId="1410158550">
    <w:abstractNumId w:val="2"/>
  </w:num>
  <w:num w:numId="12" w16cid:durableId="1904438547">
    <w:abstractNumId w:val="6"/>
  </w:num>
  <w:num w:numId="13" w16cid:durableId="1778207607">
    <w:abstractNumId w:val="13"/>
  </w:num>
  <w:num w:numId="14" w16cid:durableId="1281570284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/>
  <w:attachedTemplate r:id="rId1"/>
  <w:linkStyles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87"/>
  <w:drawingGridVerticalSpacing w:val="12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626F"/>
    <w:rsid w:val="0000479B"/>
    <w:rsid w:val="000302E2"/>
    <w:rsid w:val="000315F2"/>
    <w:rsid w:val="00031954"/>
    <w:rsid w:val="00043C82"/>
    <w:rsid w:val="00075195"/>
    <w:rsid w:val="00080805"/>
    <w:rsid w:val="000A05E9"/>
    <w:rsid w:val="000A6935"/>
    <w:rsid w:val="00101F6F"/>
    <w:rsid w:val="0011200C"/>
    <w:rsid w:val="001317A9"/>
    <w:rsid w:val="001350BB"/>
    <w:rsid w:val="00146CEB"/>
    <w:rsid w:val="0015511A"/>
    <w:rsid w:val="00155801"/>
    <w:rsid w:val="00160135"/>
    <w:rsid w:val="00167158"/>
    <w:rsid w:val="001840A8"/>
    <w:rsid w:val="002141AA"/>
    <w:rsid w:val="00220E49"/>
    <w:rsid w:val="0025095A"/>
    <w:rsid w:val="002801BF"/>
    <w:rsid w:val="002B4985"/>
    <w:rsid w:val="002D0CF9"/>
    <w:rsid w:val="00301908"/>
    <w:rsid w:val="00302416"/>
    <w:rsid w:val="00310143"/>
    <w:rsid w:val="0033315B"/>
    <w:rsid w:val="00356494"/>
    <w:rsid w:val="00364BDA"/>
    <w:rsid w:val="003661B4"/>
    <w:rsid w:val="003842A5"/>
    <w:rsid w:val="003B0F05"/>
    <w:rsid w:val="003C5326"/>
    <w:rsid w:val="003D41EE"/>
    <w:rsid w:val="003F3366"/>
    <w:rsid w:val="00423925"/>
    <w:rsid w:val="0045129A"/>
    <w:rsid w:val="00497C4A"/>
    <w:rsid w:val="004B2629"/>
    <w:rsid w:val="004B5A56"/>
    <w:rsid w:val="004C0756"/>
    <w:rsid w:val="004E15FE"/>
    <w:rsid w:val="004F5C1C"/>
    <w:rsid w:val="00516088"/>
    <w:rsid w:val="00526C85"/>
    <w:rsid w:val="00536F2C"/>
    <w:rsid w:val="005477D8"/>
    <w:rsid w:val="00554E69"/>
    <w:rsid w:val="0055626F"/>
    <w:rsid w:val="00595E5B"/>
    <w:rsid w:val="005A4AAF"/>
    <w:rsid w:val="005C7C76"/>
    <w:rsid w:val="005D3B7F"/>
    <w:rsid w:val="005F4689"/>
    <w:rsid w:val="005F46EA"/>
    <w:rsid w:val="005F7A6A"/>
    <w:rsid w:val="00604697"/>
    <w:rsid w:val="006358EB"/>
    <w:rsid w:val="00650E0B"/>
    <w:rsid w:val="00673496"/>
    <w:rsid w:val="006B071A"/>
    <w:rsid w:val="006C39F5"/>
    <w:rsid w:val="006C533A"/>
    <w:rsid w:val="006C5933"/>
    <w:rsid w:val="006D0AD7"/>
    <w:rsid w:val="006D181F"/>
    <w:rsid w:val="006E2E00"/>
    <w:rsid w:val="006F2E73"/>
    <w:rsid w:val="006F53DA"/>
    <w:rsid w:val="0070045C"/>
    <w:rsid w:val="00713ECB"/>
    <w:rsid w:val="00716BDD"/>
    <w:rsid w:val="00721009"/>
    <w:rsid w:val="007376ED"/>
    <w:rsid w:val="00740B8A"/>
    <w:rsid w:val="007542F8"/>
    <w:rsid w:val="00754B7B"/>
    <w:rsid w:val="0075523B"/>
    <w:rsid w:val="0075642F"/>
    <w:rsid w:val="00774230"/>
    <w:rsid w:val="007857A7"/>
    <w:rsid w:val="0079223B"/>
    <w:rsid w:val="007B1C45"/>
    <w:rsid w:val="007D2E78"/>
    <w:rsid w:val="007D45CA"/>
    <w:rsid w:val="007E3C5C"/>
    <w:rsid w:val="007F49B5"/>
    <w:rsid w:val="007F6786"/>
    <w:rsid w:val="00822A50"/>
    <w:rsid w:val="00834F68"/>
    <w:rsid w:val="008428CC"/>
    <w:rsid w:val="00851F33"/>
    <w:rsid w:val="008547A1"/>
    <w:rsid w:val="00856AE0"/>
    <w:rsid w:val="00881BD0"/>
    <w:rsid w:val="008B5D25"/>
    <w:rsid w:val="008D1667"/>
    <w:rsid w:val="008F05B5"/>
    <w:rsid w:val="0090160B"/>
    <w:rsid w:val="009406DE"/>
    <w:rsid w:val="00940AB5"/>
    <w:rsid w:val="00955901"/>
    <w:rsid w:val="00971673"/>
    <w:rsid w:val="00973AD4"/>
    <w:rsid w:val="009744F2"/>
    <w:rsid w:val="009747E5"/>
    <w:rsid w:val="00983F96"/>
    <w:rsid w:val="009932A4"/>
    <w:rsid w:val="009A00AB"/>
    <w:rsid w:val="009A645E"/>
    <w:rsid w:val="009B239B"/>
    <w:rsid w:val="009B5B25"/>
    <w:rsid w:val="009E0372"/>
    <w:rsid w:val="00A54095"/>
    <w:rsid w:val="00A54F22"/>
    <w:rsid w:val="00A578AF"/>
    <w:rsid w:val="00A7771E"/>
    <w:rsid w:val="00AB5132"/>
    <w:rsid w:val="00AD1E82"/>
    <w:rsid w:val="00AF5AAB"/>
    <w:rsid w:val="00B11221"/>
    <w:rsid w:val="00B17460"/>
    <w:rsid w:val="00B22AF5"/>
    <w:rsid w:val="00B3750F"/>
    <w:rsid w:val="00B4671C"/>
    <w:rsid w:val="00B47795"/>
    <w:rsid w:val="00B81AB2"/>
    <w:rsid w:val="00B82B95"/>
    <w:rsid w:val="00B901DB"/>
    <w:rsid w:val="00B91028"/>
    <w:rsid w:val="00B91F82"/>
    <w:rsid w:val="00BA33EC"/>
    <w:rsid w:val="00BB0C1D"/>
    <w:rsid w:val="00BC16F4"/>
    <w:rsid w:val="00BC6CF4"/>
    <w:rsid w:val="00BD0C63"/>
    <w:rsid w:val="00BE1DE1"/>
    <w:rsid w:val="00BF0D59"/>
    <w:rsid w:val="00C41EDA"/>
    <w:rsid w:val="00C44E3C"/>
    <w:rsid w:val="00C55752"/>
    <w:rsid w:val="00C576C8"/>
    <w:rsid w:val="00C66FC2"/>
    <w:rsid w:val="00C71603"/>
    <w:rsid w:val="00C95ECF"/>
    <w:rsid w:val="00CC1865"/>
    <w:rsid w:val="00CD4BAB"/>
    <w:rsid w:val="00D02958"/>
    <w:rsid w:val="00D2344C"/>
    <w:rsid w:val="00D33F53"/>
    <w:rsid w:val="00D36835"/>
    <w:rsid w:val="00D4728A"/>
    <w:rsid w:val="00D5535E"/>
    <w:rsid w:val="00D57BF1"/>
    <w:rsid w:val="00D90911"/>
    <w:rsid w:val="00DB5630"/>
    <w:rsid w:val="00DC1A37"/>
    <w:rsid w:val="00DD0B8D"/>
    <w:rsid w:val="00DD561E"/>
    <w:rsid w:val="00DD694C"/>
    <w:rsid w:val="00DF6D1B"/>
    <w:rsid w:val="00E102DF"/>
    <w:rsid w:val="00E1511D"/>
    <w:rsid w:val="00E32661"/>
    <w:rsid w:val="00E4027E"/>
    <w:rsid w:val="00E77B34"/>
    <w:rsid w:val="00E97373"/>
    <w:rsid w:val="00EB6860"/>
    <w:rsid w:val="00ED31E9"/>
    <w:rsid w:val="00EE49AD"/>
    <w:rsid w:val="00F15A22"/>
    <w:rsid w:val="00F2280B"/>
    <w:rsid w:val="00F23E69"/>
    <w:rsid w:val="00F43DD1"/>
    <w:rsid w:val="00F45A3D"/>
    <w:rsid w:val="00F50EEA"/>
    <w:rsid w:val="00F607EC"/>
    <w:rsid w:val="00F63165"/>
    <w:rsid w:val="00FC1AA7"/>
    <w:rsid w:val="00FE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6922B9"/>
  <w14:defaultImageDpi w14:val="300"/>
  <w15:docId w15:val="{D8B7A642-E057-E843-884D-462572DEE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822A50"/>
    <w:pPr>
      <w:snapToGrid w:val="0"/>
      <w:spacing w:after="240" w:line="276" w:lineRule="auto"/>
    </w:pPr>
    <w:rPr>
      <w:rFonts w:eastAsia="Arial" w:cs="Arial"/>
    </w:rPr>
  </w:style>
  <w:style w:type="paragraph" w:styleId="Heading1">
    <w:name w:val="heading 1"/>
    <w:basedOn w:val="Normal"/>
    <w:next w:val="Normal"/>
    <w:link w:val="Heading1Char"/>
    <w:qFormat/>
    <w:rsid w:val="00822A50"/>
    <w:pPr>
      <w:keepNext/>
      <w:spacing w:before="60"/>
      <w:outlineLvl w:val="0"/>
    </w:pPr>
    <w:rPr>
      <w:caps/>
      <w:kern w:val="28"/>
      <w:sz w:val="36"/>
    </w:rPr>
  </w:style>
  <w:style w:type="paragraph" w:styleId="Heading2">
    <w:name w:val="heading 2"/>
    <w:basedOn w:val="Heading1"/>
    <w:next w:val="Normal"/>
    <w:link w:val="Heading2Char"/>
    <w:qFormat/>
    <w:rsid w:val="00822A50"/>
    <w:pPr>
      <w:spacing w:before="0"/>
      <w:outlineLvl w:val="1"/>
    </w:pPr>
    <w:rPr>
      <w:b/>
      <w:caps w:val="0"/>
      <w:sz w:val="22"/>
    </w:rPr>
  </w:style>
  <w:style w:type="paragraph" w:styleId="Heading3">
    <w:name w:val="heading 3"/>
    <w:basedOn w:val="Heading2"/>
    <w:next w:val="Normal"/>
    <w:qFormat/>
    <w:rsid w:val="00822A50"/>
    <w:pPr>
      <w:outlineLvl w:val="2"/>
    </w:pPr>
    <w:rPr>
      <w:b w:val="0"/>
    </w:rPr>
  </w:style>
  <w:style w:type="paragraph" w:styleId="Heading4">
    <w:name w:val="heading 4"/>
    <w:basedOn w:val="Heading3"/>
    <w:next w:val="Normal"/>
    <w:link w:val="Heading4Char"/>
    <w:qFormat/>
    <w:rsid w:val="00822A50"/>
    <w:pPr>
      <w:outlineLvl w:val="3"/>
    </w:pPr>
  </w:style>
  <w:style w:type="paragraph" w:styleId="Heading5">
    <w:name w:val="heading 5"/>
    <w:basedOn w:val="Heading4"/>
    <w:next w:val="Normal"/>
    <w:link w:val="Heading5Char"/>
    <w:qFormat/>
    <w:rsid w:val="00822A50"/>
    <w:pPr>
      <w:outlineLvl w:val="4"/>
    </w:pPr>
    <w:rPr>
      <w:sz w:val="16"/>
    </w:rPr>
  </w:style>
  <w:style w:type="paragraph" w:styleId="Heading6">
    <w:name w:val="heading 6"/>
    <w:basedOn w:val="Normal"/>
    <w:next w:val="Normal"/>
    <w:qFormat/>
    <w:pPr>
      <w:keepNext/>
      <w:tabs>
        <w:tab w:val="left" w:pos="1"/>
        <w:tab w:val="left" w:pos="720"/>
        <w:tab w:val="left" w:pos="1440"/>
        <w:tab w:val="left" w:pos="2160"/>
        <w:tab w:val="left" w:pos="2880"/>
      </w:tabs>
      <w:outlineLvl w:val="5"/>
    </w:pPr>
    <w:rPr>
      <w:b/>
    </w:rPr>
  </w:style>
  <w:style w:type="paragraph" w:styleId="Heading9">
    <w:name w:val="heading 9"/>
    <w:basedOn w:val="Normal"/>
    <w:next w:val="Normal"/>
    <w:link w:val="Heading9Char"/>
    <w:qFormat/>
    <w:rsid w:val="00822A50"/>
    <w:pPr>
      <w:numPr>
        <w:ilvl w:val="8"/>
        <w:numId w:val="1"/>
      </w:numPr>
      <w:tabs>
        <w:tab w:val="num" w:pos="1515"/>
      </w:tabs>
      <w:spacing w:before="240" w:after="60"/>
      <w:ind w:left="1515" w:hanging="3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2A50"/>
    <w:pPr>
      <w:tabs>
        <w:tab w:val="center" w:pos="4680"/>
        <w:tab w:val="right" w:pos="9360"/>
      </w:tabs>
      <w:spacing w:after="0"/>
    </w:pPr>
  </w:style>
  <w:style w:type="paragraph" w:customStyle="1" w:styleId="SpecLevel3a">
    <w:name w:val="SpecLevel3a"/>
    <w:basedOn w:val="SpecLevel3"/>
    <w:next w:val="SpecLevel3"/>
    <w:rsid w:val="00822A50"/>
    <w:pPr>
      <w:numPr>
        <w:ilvl w:val="0"/>
        <w:numId w:val="0"/>
      </w:numPr>
      <w:tabs>
        <w:tab w:val="num" w:pos="2160"/>
      </w:tabs>
    </w:pPr>
  </w:style>
  <w:style w:type="paragraph" w:customStyle="1" w:styleId="SpecSection">
    <w:name w:val="SpecSection"/>
    <w:basedOn w:val="Normal"/>
    <w:rsid w:val="00822A50"/>
    <w:pPr>
      <w:keepNext/>
      <w:numPr>
        <w:numId w:val="12"/>
      </w:numPr>
    </w:pPr>
    <w:rPr>
      <w:caps/>
      <w:sz w:val="22"/>
    </w:rPr>
  </w:style>
  <w:style w:type="paragraph" w:customStyle="1" w:styleId="SpecSectionEnd">
    <w:name w:val="SpecSectionEnd"/>
    <w:basedOn w:val="SpecSectionName"/>
    <w:rsid w:val="00822A50"/>
    <w:pPr>
      <w:keepNext w:val="0"/>
      <w:spacing w:before="240"/>
    </w:pPr>
  </w:style>
  <w:style w:type="paragraph" w:styleId="TOC2">
    <w:name w:val="toc 2"/>
    <w:basedOn w:val="TOC1"/>
    <w:next w:val="Normal"/>
    <w:autoRedefine/>
    <w:semiHidden/>
    <w:rsid w:val="00822A50"/>
    <w:pPr>
      <w:keepNext w:val="0"/>
      <w:tabs>
        <w:tab w:val="left" w:pos="1080"/>
        <w:tab w:val="right" w:leader="dot" w:pos="9360"/>
      </w:tabs>
      <w:spacing w:before="0"/>
      <w:ind w:left="360"/>
    </w:pPr>
    <w:rPr>
      <w:b w:val="0"/>
      <w:noProof/>
      <w:szCs w:val="24"/>
    </w:rPr>
  </w:style>
  <w:style w:type="paragraph" w:customStyle="1" w:styleId="ProjectName">
    <w:name w:val="Project Name"/>
    <w:basedOn w:val="Normal"/>
    <w:next w:val="Normal"/>
    <w:rsid w:val="00822A50"/>
    <w:pPr>
      <w:spacing w:line="480" w:lineRule="auto"/>
      <w:jc w:val="center"/>
    </w:pPr>
    <w:rPr>
      <w:b/>
      <w:caps/>
      <w:sz w:val="36"/>
      <w:szCs w:val="24"/>
    </w:rPr>
  </w:style>
  <w:style w:type="paragraph" w:customStyle="1" w:styleId="TCEntry">
    <w:name w:val="TCEntry"/>
    <w:basedOn w:val="Normal"/>
    <w:next w:val="Heading2"/>
    <w:rsid w:val="00822A50"/>
    <w:rPr>
      <w:color w:val="0000FF"/>
      <w:sz w:val="16"/>
      <w:szCs w:val="24"/>
    </w:rPr>
  </w:style>
  <w:style w:type="paragraph" w:customStyle="1" w:styleId="ProjectLocation">
    <w:name w:val="Project Location"/>
    <w:basedOn w:val="ProjectName"/>
    <w:next w:val="Normal"/>
    <w:rsid w:val="00822A50"/>
    <w:rPr>
      <w:sz w:val="32"/>
    </w:rPr>
  </w:style>
  <w:style w:type="paragraph" w:customStyle="1" w:styleId="RevisionDate">
    <w:name w:val="Revision Date"/>
    <w:basedOn w:val="ProjectName"/>
    <w:next w:val="Normal"/>
    <w:rsid w:val="00822A50"/>
    <w:rPr>
      <w:sz w:val="32"/>
    </w:rPr>
  </w:style>
  <w:style w:type="paragraph" w:styleId="Footer">
    <w:name w:val="footer"/>
    <w:basedOn w:val="Header"/>
    <w:link w:val="FooterChar"/>
    <w:uiPriority w:val="99"/>
    <w:rsid w:val="00822A50"/>
    <w:pPr>
      <w:jc w:val="both"/>
    </w:pPr>
    <w:rPr>
      <w:sz w:val="22"/>
    </w:rPr>
  </w:style>
  <w:style w:type="character" w:styleId="Hyperlink">
    <w:name w:val="Hyperlink"/>
    <w:rPr>
      <w:color w:val="0000FF"/>
      <w:u w:val="single"/>
    </w:rPr>
  </w:style>
  <w:style w:type="paragraph" w:customStyle="1" w:styleId="Header2">
    <w:name w:val="Header2"/>
    <w:basedOn w:val="Header"/>
    <w:rsid w:val="00822A50"/>
    <w:pPr>
      <w:pBdr>
        <w:bottom w:val="single" w:sz="4" w:space="1" w:color="auto"/>
      </w:pBdr>
      <w:spacing w:after="120"/>
    </w:pPr>
  </w:style>
  <w:style w:type="character" w:styleId="PageNumber">
    <w:name w:val="page number"/>
    <w:uiPriority w:val="99"/>
    <w:rsid w:val="00822A50"/>
  </w:style>
  <w:style w:type="paragraph" w:customStyle="1" w:styleId="SpecSectionName">
    <w:name w:val="SpecSectionName"/>
    <w:basedOn w:val="SpecSection"/>
    <w:next w:val="TCEntry"/>
    <w:rsid w:val="00822A50"/>
    <w:pPr>
      <w:numPr>
        <w:numId w:val="0"/>
      </w:numPr>
    </w:pPr>
    <w:rPr>
      <w:bCs/>
    </w:rPr>
  </w:style>
  <w:style w:type="paragraph" w:customStyle="1" w:styleId="SpecLevel2">
    <w:name w:val="SpecLevel2"/>
    <w:basedOn w:val="SpecSection"/>
    <w:rsid w:val="00822A50"/>
    <w:pPr>
      <w:numPr>
        <w:ilvl w:val="1"/>
      </w:numPr>
      <w:spacing w:before="240"/>
    </w:pPr>
  </w:style>
  <w:style w:type="paragraph" w:customStyle="1" w:styleId="SpecLevel3">
    <w:name w:val="SpecLevel3"/>
    <w:basedOn w:val="SpecLevel2"/>
    <w:rsid w:val="00822A50"/>
    <w:pPr>
      <w:numPr>
        <w:ilvl w:val="2"/>
      </w:numPr>
      <w:spacing w:before="120" w:after="120"/>
    </w:pPr>
  </w:style>
  <w:style w:type="paragraph" w:customStyle="1" w:styleId="SpecLevel4">
    <w:name w:val="SpecLevel4"/>
    <w:basedOn w:val="SpecLevel3"/>
    <w:rsid w:val="00822A50"/>
    <w:pPr>
      <w:keepNext w:val="0"/>
      <w:numPr>
        <w:ilvl w:val="3"/>
      </w:numPr>
      <w:tabs>
        <w:tab w:val="left" w:pos="1080"/>
      </w:tabs>
      <w:spacing w:after="0"/>
    </w:pPr>
    <w:rPr>
      <w:caps w:val="0"/>
    </w:rPr>
  </w:style>
  <w:style w:type="paragraph" w:customStyle="1" w:styleId="SpecLevel5">
    <w:name w:val="SpecLevel5"/>
    <w:basedOn w:val="SpecLevel4"/>
    <w:rsid w:val="00822A50"/>
    <w:pPr>
      <w:numPr>
        <w:ilvl w:val="4"/>
      </w:numPr>
      <w:tabs>
        <w:tab w:val="clear" w:pos="1080"/>
      </w:tabs>
      <w:spacing w:before="0"/>
      <w:contextualSpacing/>
    </w:pPr>
  </w:style>
  <w:style w:type="paragraph" w:customStyle="1" w:styleId="SpecLevel6">
    <w:name w:val="SpecLevel6"/>
    <w:basedOn w:val="SpecLevel5"/>
    <w:autoRedefine/>
    <w:rsid w:val="00822A50"/>
    <w:pPr>
      <w:numPr>
        <w:ilvl w:val="5"/>
      </w:numPr>
    </w:pPr>
  </w:style>
  <w:style w:type="paragraph" w:customStyle="1" w:styleId="SpecLevel7">
    <w:name w:val="SpecLevel7"/>
    <w:basedOn w:val="SpecLevel6"/>
    <w:rsid w:val="00822A50"/>
    <w:pPr>
      <w:numPr>
        <w:ilvl w:val="6"/>
      </w:numPr>
    </w:pPr>
  </w:style>
  <w:style w:type="paragraph" w:customStyle="1" w:styleId="SpecLevel8">
    <w:name w:val="SpecLevel8"/>
    <w:basedOn w:val="SpecLevel7"/>
    <w:rsid w:val="00822A50"/>
    <w:pPr>
      <w:numPr>
        <w:ilvl w:val="7"/>
      </w:numPr>
    </w:pPr>
  </w:style>
  <w:style w:type="paragraph" w:customStyle="1" w:styleId="SpecLevel2a">
    <w:name w:val="SpecLevel2a"/>
    <w:basedOn w:val="SpecLevel2"/>
    <w:next w:val="Normal"/>
    <w:rsid w:val="00822A50"/>
    <w:pPr>
      <w:numPr>
        <w:ilvl w:val="0"/>
        <w:numId w:val="0"/>
      </w:numPr>
    </w:pPr>
  </w:style>
  <w:style w:type="paragraph" w:styleId="MacroText">
    <w:name w:val="macro"/>
    <w:link w:val="MacroTextChar"/>
    <w:semiHidden/>
    <w:rsid w:val="00822A50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customStyle="1" w:styleId="Normal1">
    <w:name w:val="Normal1"/>
    <w:basedOn w:val="Normal"/>
    <w:rsid w:val="00822A50"/>
  </w:style>
  <w:style w:type="paragraph" w:styleId="TOC1">
    <w:name w:val="toc 1"/>
    <w:basedOn w:val="Normal"/>
    <w:next w:val="Normal"/>
    <w:autoRedefine/>
    <w:semiHidden/>
    <w:rsid w:val="00822A50"/>
    <w:pPr>
      <w:keepNext/>
      <w:spacing w:before="240"/>
    </w:pPr>
    <w:rPr>
      <w:b/>
    </w:rPr>
  </w:style>
  <w:style w:type="paragraph" w:customStyle="1" w:styleId="SpecNote">
    <w:name w:val="SpecNote"/>
    <w:basedOn w:val="Normal"/>
    <w:rsid w:val="00822A50"/>
    <w:rPr>
      <w:vanish/>
      <w:color w:val="999999"/>
    </w:rPr>
  </w:style>
  <w:style w:type="paragraph" w:customStyle="1" w:styleId="PRT">
    <w:name w:val="PRT"/>
    <w:basedOn w:val="Normal"/>
    <w:next w:val="ART"/>
    <w:rsid w:val="009A00AB"/>
    <w:pPr>
      <w:suppressAutoHyphens/>
      <w:spacing w:before="360" w:line="240" w:lineRule="auto"/>
      <w:outlineLvl w:val="0"/>
    </w:pPr>
  </w:style>
  <w:style w:type="paragraph" w:customStyle="1" w:styleId="ART">
    <w:name w:val="ART"/>
    <w:basedOn w:val="Normal"/>
    <w:next w:val="Normal"/>
    <w:autoRedefine/>
    <w:rsid w:val="00822A50"/>
    <w:pPr>
      <w:keepNext/>
      <w:numPr>
        <w:ilvl w:val="3"/>
        <w:numId w:val="2"/>
      </w:numPr>
      <w:tabs>
        <w:tab w:val="center" w:pos="4680"/>
        <w:tab w:val="right" w:pos="9360"/>
      </w:tabs>
      <w:suppressAutoHyphens/>
      <w:spacing w:before="240"/>
      <w:outlineLvl w:val="1"/>
    </w:pPr>
  </w:style>
  <w:style w:type="paragraph" w:customStyle="1" w:styleId="PR1">
    <w:name w:val="PR1"/>
    <w:basedOn w:val="Normal"/>
    <w:rsid w:val="009A00AB"/>
    <w:pPr>
      <w:tabs>
        <w:tab w:val="left" w:pos="864"/>
      </w:tabs>
      <w:suppressAutoHyphens/>
      <w:spacing w:before="240" w:line="240" w:lineRule="auto"/>
      <w:ind w:left="864" w:hanging="576"/>
      <w:outlineLvl w:val="2"/>
    </w:pPr>
  </w:style>
  <w:style w:type="paragraph" w:customStyle="1" w:styleId="PR2">
    <w:name w:val="PR2"/>
    <w:basedOn w:val="Normal"/>
    <w:rsid w:val="009A00AB"/>
    <w:pPr>
      <w:tabs>
        <w:tab w:val="left" w:pos="1440"/>
      </w:tabs>
      <w:suppressAutoHyphens/>
      <w:spacing w:line="240" w:lineRule="auto"/>
      <w:ind w:left="1440" w:hanging="576"/>
      <w:outlineLvl w:val="3"/>
    </w:pPr>
  </w:style>
  <w:style w:type="paragraph" w:customStyle="1" w:styleId="PR3">
    <w:name w:val="PR3"/>
    <w:basedOn w:val="Normal"/>
    <w:rsid w:val="009A00AB"/>
    <w:pPr>
      <w:tabs>
        <w:tab w:val="left" w:pos="2016"/>
      </w:tabs>
      <w:suppressAutoHyphens/>
      <w:spacing w:line="240" w:lineRule="auto"/>
      <w:ind w:left="2016" w:hanging="576"/>
      <w:outlineLvl w:val="4"/>
    </w:pPr>
  </w:style>
  <w:style w:type="paragraph" w:customStyle="1" w:styleId="PR4">
    <w:name w:val="PR4"/>
    <w:basedOn w:val="Normal"/>
    <w:rsid w:val="009A00AB"/>
    <w:pPr>
      <w:tabs>
        <w:tab w:val="left" w:pos="2592"/>
      </w:tabs>
      <w:suppressAutoHyphens/>
      <w:spacing w:line="240" w:lineRule="auto"/>
      <w:ind w:left="2592" w:hanging="576"/>
      <w:outlineLvl w:val="5"/>
    </w:pPr>
  </w:style>
  <w:style w:type="paragraph" w:customStyle="1" w:styleId="PR5">
    <w:name w:val="PR5"/>
    <w:basedOn w:val="Normal"/>
    <w:rsid w:val="009A00AB"/>
    <w:pPr>
      <w:tabs>
        <w:tab w:val="left" w:pos="3168"/>
      </w:tabs>
      <w:suppressAutoHyphens/>
      <w:spacing w:line="240" w:lineRule="auto"/>
      <w:ind w:left="3168" w:hanging="576"/>
      <w:outlineLvl w:val="6"/>
    </w:pPr>
  </w:style>
  <w:style w:type="character" w:customStyle="1" w:styleId="HeaderChar">
    <w:name w:val="Header Char"/>
    <w:basedOn w:val="DefaultParagraphFont"/>
    <w:link w:val="Header"/>
    <w:uiPriority w:val="99"/>
    <w:rsid w:val="00822A50"/>
    <w:rPr>
      <w:rFonts w:eastAsia="Arial" w:cs="Arial"/>
    </w:rPr>
  </w:style>
  <w:style w:type="character" w:customStyle="1" w:styleId="Heading9Char">
    <w:name w:val="Heading 9 Char"/>
    <w:link w:val="Heading9"/>
    <w:rsid w:val="00822A50"/>
    <w:rPr>
      <w:rFonts w:eastAsia="Arial" w:cs="Arial"/>
      <w:b/>
      <w:i/>
      <w:sz w:val="18"/>
    </w:rPr>
  </w:style>
  <w:style w:type="character" w:customStyle="1" w:styleId="FooterChar">
    <w:name w:val="Footer Char"/>
    <w:link w:val="Footer"/>
    <w:uiPriority w:val="99"/>
    <w:rsid w:val="00822A50"/>
    <w:rPr>
      <w:rFonts w:eastAsia="Arial" w:cs="Arial"/>
      <w:sz w:val="22"/>
    </w:rPr>
  </w:style>
  <w:style w:type="paragraph" w:styleId="HTMLPreformatted">
    <w:name w:val="HTML Preformatted"/>
    <w:basedOn w:val="Normal"/>
    <w:link w:val="HTMLPreformattedChar"/>
    <w:rsid w:val="009A00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</w:rPr>
  </w:style>
  <w:style w:type="character" w:customStyle="1" w:styleId="HTMLPreformattedChar">
    <w:name w:val="HTML Preformatted Char"/>
    <w:link w:val="HTMLPreformatted"/>
    <w:rsid w:val="00F23E69"/>
    <w:rPr>
      <w:rFonts w:ascii="Courier New" w:hAnsi="Courier New" w:cs="Courier New"/>
    </w:rPr>
  </w:style>
  <w:style w:type="paragraph" w:styleId="BalloonText">
    <w:name w:val="Balloon Text"/>
    <w:basedOn w:val="Normal"/>
    <w:link w:val="BalloonTextChar"/>
    <w:semiHidden/>
    <w:rsid w:val="009A00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23E69"/>
    <w:rPr>
      <w:rFonts w:ascii="Tahoma" w:hAnsi="Tahoma" w:cs="Tahoma"/>
      <w:sz w:val="16"/>
      <w:szCs w:val="16"/>
    </w:rPr>
  </w:style>
  <w:style w:type="paragraph" w:customStyle="1" w:styleId="Outline--1stLevel">
    <w:name w:val="Outline--1st Level"/>
    <w:rsid w:val="009A00AB"/>
    <w:pPr>
      <w:keepLines/>
      <w:tabs>
        <w:tab w:val="right" w:pos="576"/>
        <w:tab w:val="left" w:pos="720"/>
      </w:tabs>
      <w:spacing w:after="240" w:line="280" w:lineRule="exact"/>
      <w:ind w:left="720" w:hanging="720"/>
      <w:jc w:val="both"/>
    </w:pPr>
    <w:rPr>
      <w:rFonts w:ascii="Helvetica" w:hAnsi="Helvetica"/>
      <w:sz w:val="24"/>
    </w:rPr>
  </w:style>
  <w:style w:type="paragraph" w:customStyle="1" w:styleId="HDR2">
    <w:name w:val="HDR2"/>
    <w:basedOn w:val="HDR1"/>
    <w:next w:val="HDR1"/>
    <w:rsid w:val="009A00AB"/>
  </w:style>
  <w:style w:type="paragraph" w:customStyle="1" w:styleId="HDR1">
    <w:name w:val="HDR1"/>
    <w:basedOn w:val="Normal"/>
    <w:rsid w:val="009A00AB"/>
    <w:pPr>
      <w:tabs>
        <w:tab w:val="right" w:pos="8640"/>
      </w:tabs>
    </w:pPr>
    <w:rPr>
      <w:b/>
      <w:caps/>
      <w:u w:val="single"/>
    </w:rPr>
  </w:style>
  <w:style w:type="character" w:customStyle="1" w:styleId="Heading1Char">
    <w:name w:val="Heading 1 Char"/>
    <w:basedOn w:val="DefaultParagraphFont"/>
    <w:link w:val="Heading1"/>
    <w:rsid w:val="00822A50"/>
    <w:rPr>
      <w:rFonts w:eastAsia="Arial" w:cs="Arial"/>
      <w:caps/>
      <w:kern w:val="28"/>
      <w:sz w:val="36"/>
    </w:rPr>
  </w:style>
  <w:style w:type="character" w:customStyle="1" w:styleId="Heading2Char">
    <w:name w:val="Heading 2 Char"/>
    <w:link w:val="Heading2"/>
    <w:rsid w:val="00822A50"/>
    <w:rPr>
      <w:rFonts w:eastAsia="Arial" w:cs="Arial"/>
      <w:b/>
      <w:kern w:val="28"/>
      <w:sz w:val="22"/>
    </w:rPr>
  </w:style>
  <w:style w:type="paragraph" w:customStyle="1" w:styleId="Outline--1stLevelNoSpace">
    <w:name w:val="Outline--1st Level No Space"/>
    <w:rsid w:val="009A00AB"/>
    <w:pPr>
      <w:keepLines/>
      <w:tabs>
        <w:tab w:val="right" w:pos="576"/>
        <w:tab w:val="left" w:pos="720"/>
      </w:tabs>
      <w:spacing w:line="280" w:lineRule="exact"/>
      <w:ind w:left="720" w:hanging="720"/>
      <w:jc w:val="both"/>
    </w:pPr>
    <w:rPr>
      <w:rFonts w:ascii="Helvetica" w:hAnsi="Helvetica"/>
      <w:sz w:val="24"/>
    </w:rPr>
  </w:style>
  <w:style w:type="character" w:customStyle="1" w:styleId="Heading4Char">
    <w:name w:val="Heading 4 Char"/>
    <w:link w:val="Heading4"/>
    <w:rsid w:val="009A00AB"/>
    <w:rPr>
      <w:rFonts w:eastAsia="Arial" w:cs="Arial"/>
      <w:kern w:val="28"/>
      <w:sz w:val="22"/>
    </w:rPr>
  </w:style>
  <w:style w:type="character" w:customStyle="1" w:styleId="Heading5Char">
    <w:name w:val="Heading 5 Char"/>
    <w:link w:val="Heading5"/>
    <w:rsid w:val="009A00AB"/>
    <w:rPr>
      <w:rFonts w:eastAsia="Arial" w:cs="Arial"/>
      <w:kern w:val="28"/>
      <w:sz w:val="16"/>
    </w:rPr>
  </w:style>
  <w:style w:type="character" w:customStyle="1" w:styleId="MacroTextChar">
    <w:name w:val="Macro Text Char"/>
    <w:link w:val="MacroText"/>
    <w:semiHidden/>
    <w:rsid w:val="009A00AB"/>
    <w:rPr>
      <w:rFonts w:ascii="Courier New" w:hAnsi="Courier New"/>
    </w:rPr>
  </w:style>
  <w:style w:type="character" w:customStyle="1" w:styleId="l-twelve">
    <w:name w:val="l-twelve"/>
    <w:rsid w:val="009A00AB"/>
  </w:style>
  <w:style w:type="paragraph" w:customStyle="1" w:styleId="SUT">
    <w:name w:val="SUT"/>
    <w:basedOn w:val="Normal"/>
    <w:next w:val="PR1"/>
    <w:rsid w:val="009A00AB"/>
    <w:pPr>
      <w:suppressAutoHyphens/>
      <w:spacing w:before="240" w:line="240" w:lineRule="auto"/>
      <w:outlineLvl w:val="0"/>
    </w:pPr>
  </w:style>
  <w:style w:type="paragraph" w:customStyle="1" w:styleId="DST">
    <w:name w:val="DST"/>
    <w:basedOn w:val="Normal"/>
    <w:next w:val="PR1"/>
    <w:rsid w:val="009A00AB"/>
    <w:pPr>
      <w:suppressAutoHyphens/>
      <w:spacing w:before="240" w:line="240" w:lineRule="auto"/>
      <w:outlineLvl w:val="0"/>
    </w:pPr>
  </w:style>
  <w:style w:type="paragraph" w:customStyle="1" w:styleId="EOS">
    <w:name w:val="EOS"/>
    <w:basedOn w:val="Normal"/>
    <w:rsid w:val="009A00AB"/>
    <w:pPr>
      <w:suppressAutoHyphens/>
      <w:spacing w:before="480" w:line="240" w:lineRule="auto"/>
    </w:pPr>
  </w:style>
  <w:style w:type="table" w:styleId="TableGrid">
    <w:name w:val="Table Grid"/>
    <w:basedOn w:val="TableNormal"/>
    <w:uiPriority w:val="59"/>
    <w:rsid w:val="00822A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Text">
    <w:name w:val="Default Text"/>
    <w:basedOn w:val="Normal"/>
    <w:rsid w:val="00BE1DE1"/>
  </w:style>
  <w:style w:type="paragraph" w:customStyle="1" w:styleId="CMT">
    <w:name w:val="CMT"/>
    <w:basedOn w:val="Normal"/>
    <w:link w:val="CMTChar"/>
    <w:rsid w:val="00822A50"/>
    <w:pPr>
      <w:numPr>
        <w:numId w:val="3"/>
      </w:numPr>
      <w:suppressAutoHyphens/>
      <w:spacing w:before="240"/>
      <w:jc w:val="both"/>
    </w:pPr>
    <w:rPr>
      <w:vanish/>
      <w:color w:val="0000FF"/>
      <w:lang w:val="x-none" w:eastAsia="x-none"/>
    </w:rPr>
  </w:style>
  <w:style w:type="character" w:customStyle="1" w:styleId="CMTChar">
    <w:name w:val="CMT Char"/>
    <w:link w:val="CMT"/>
    <w:rsid w:val="00822A50"/>
    <w:rPr>
      <w:rFonts w:eastAsia="Arial" w:cs="Arial"/>
      <w:vanish/>
      <w:color w:val="0000FF"/>
      <w:lang w:val="x-none" w:eastAsia="x-none"/>
    </w:rPr>
  </w:style>
  <w:style w:type="character" w:customStyle="1" w:styleId="NAM">
    <w:name w:val="NAM"/>
    <w:basedOn w:val="DefaultParagraphFont"/>
    <w:rsid w:val="00822A50"/>
    <w:rPr>
      <w:rFonts w:ascii="Arial" w:hAnsi="Arial"/>
      <w:sz w:val="20"/>
    </w:rPr>
  </w:style>
  <w:style w:type="numbering" w:customStyle="1" w:styleId="CurrentList1">
    <w:name w:val="Current List1"/>
    <w:uiPriority w:val="99"/>
    <w:rsid w:val="00B4671C"/>
    <w:pPr>
      <w:numPr>
        <w:numId w:val="4"/>
      </w:numPr>
    </w:pPr>
  </w:style>
  <w:style w:type="numbering" w:customStyle="1" w:styleId="CurrentList2">
    <w:name w:val="Current List2"/>
    <w:uiPriority w:val="99"/>
    <w:rsid w:val="009B5B25"/>
    <w:pPr>
      <w:numPr>
        <w:numId w:val="5"/>
      </w:numPr>
    </w:pPr>
  </w:style>
  <w:style w:type="numbering" w:customStyle="1" w:styleId="CurrentList3">
    <w:name w:val="Current List3"/>
    <w:uiPriority w:val="99"/>
    <w:rsid w:val="00160135"/>
    <w:pPr>
      <w:numPr>
        <w:numId w:val="6"/>
      </w:numPr>
    </w:pPr>
  </w:style>
  <w:style w:type="numbering" w:customStyle="1" w:styleId="CurrentList4">
    <w:name w:val="Current List4"/>
    <w:uiPriority w:val="99"/>
    <w:rsid w:val="006C533A"/>
    <w:pPr>
      <w:numPr>
        <w:numId w:val="7"/>
      </w:numPr>
    </w:pPr>
  </w:style>
  <w:style w:type="numbering" w:customStyle="1" w:styleId="CurrentList5">
    <w:name w:val="Current List5"/>
    <w:uiPriority w:val="99"/>
    <w:rsid w:val="006C533A"/>
    <w:pPr>
      <w:numPr>
        <w:numId w:val="8"/>
      </w:numPr>
    </w:pPr>
  </w:style>
  <w:style w:type="numbering" w:customStyle="1" w:styleId="CurrentList6">
    <w:name w:val="Current List6"/>
    <w:uiPriority w:val="99"/>
    <w:rsid w:val="0079223B"/>
    <w:pPr>
      <w:numPr>
        <w:numId w:val="9"/>
      </w:numPr>
    </w:pPr>
  </w:style>
  <w:style w:type="numbering" w:customStyle="1" w:styleId="CurrentList7">
    <w:name w:val="Current List7"/>
    <w:uiPriority w:val="99"/>
    <w:rsid w:val="007857A7"/>
    <w:pPr>
      <w:numPr>
        <w:numId w:val="10"/>
      </w:numPr>
    </w:pPr>
  </w:style>
  <w:style w:type="numbering" w:customStyle="1" w:styleId="CurrentList8">
    <w:name w:val="Current List8"/>
    <w:uiPriority w:val="99"/>
    <w:rsid w:val="007857A7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3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GoogleDrive-113691688003581490468/Shared%20drives/Projects/2020/2014%20Maine%20Public/DOC/Spec/SPEC_2014%20Maine%20Publi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F45817F-B50E-2D4C-A573-BFA799FBA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SPEC_2014 Maine Public.dotx</Template>
  <TotalTime>77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CONCRETE FLOATING FLOOR SYSTEMS_x000d_</vt:lpstr>
    </vt:vector>
  </TitlesOfParts>
  <Company>Russ Berger Design Group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CONCRETE FLOATING FLOOR SYSTEMS_x000d_</dc:title>
  <dc:subject/>
  <dc:creator>Richard Schrag</dc:creator>
  <cp:keywords/>
  <dc:description/>
  <cp:lastModifiedBy>Richard Schrag</cp:lastModifiedBy>
  <cp:revision>27</cp:revision>
  <cp:lastPrinted>2022-11-28T16:32:00Z</cp:lastPrinted>
  <dcterms:created xsi:type="dcterms:W3CDTF">2016-05-13T16:32:00Z</dcterms:created>
  <dcterms:modified xsi:type="dcterms:W3CDTF">2025-03-06T20:26:00Z</dcterms:modified>
</cp:coreProperties>
</file>